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10"/>
        <w:gridCol w:w="662"/>
        <w:gridCol w:w="6743"/>
      </w:tblGrid>
      <w:tr w:rsidR="00953240" w:rsidRPr="00F76A96" w14:paraId="0A8CB3EB" w14:textId="77777777" w:rsidTr="00F76A96">
        <w:trPr>
          <w:trHeight w:val="1044"/>
        </w:trPr>
        <w:tc>
          <w:tcPr>
            <w:tcW w:w="0" w:type="auto"/>
            <w:vAlign w:val="bottom"/>
          </w:tcPr>
          <w:p w14:paraId="4A63F8A3" w14:textId="2B10EFCB" w:rsidR="001B2ABD" w:rsidRPr="005D740E" w:rsidRDefault="00F76A96" w:rsidP="008F47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6207393" wp14:editId="7D6FB7D9">
                      <wp:simplePos x="0" y="0"/>
                      <wp:positionH relativeFrom="column">
                        <wp:posOffset>197485</wp:posOffset>
                      </wp:positionH>
                      <wp:positionV relativeFrom="page">
                        <wp:posOffset>-14605</wp:posOffset>
                      </wp:positionV>
                      <wp:extent cx="1733550" cy="1771650"/>
                      <wp:effectExtent l="25400" t="25400" r="44450" b="44450"/>
                      <wp:wrapNone/>
                      <wp:docPr id="1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3550" cy="17716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63500" cap="flat" cmpd="sng" algn="ctr">
                                <a:solidFill>
                                  <a:srgbClr val="94B6D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8B202" id="Oval 1" o:spid="_x0000_s1026" style="position:absolute;margin-left:15.55pt;margin-top:-1.15pt;width:136.5pt;height:13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8P3hwYWNrZXQgZW5kPSJ3Ij8+AP/tAHhQaG90b3Nob3Ag&#13;&#10;My4wADhCSU0EBAAAAAAAPxwBWgADGyVHHAIAAAIAAhwCPwAGMTE1OTM2HAI+AAgyMDIyMDMwNBwC&#13;&#10;NwAIMjAyMjAzMDQcAjwABjExNTkzNgA4QklNBCUAAAAAABBG5ixpy6k4Ase8xxVKHFtI/8AAEQgE&#13;&#10;AAQAAwER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" strokecolor="#94b6d2" strokeweight="5pt">
                      <v:fill r:id="rId11" o:title="" recolor="t" rotate="t" type="frame"/>
                      <v:stroke joinstyle="miter"/>
                      <v:path arrowok="t"/>
                      <w10:wrap anchory="page"/>
                    </v:oval>
                  </w:pict>
                </mc:Fallback>
              </mc:AlternateContent>
            </w:r>
          </w:p>
        </w:tc>
        <w:tc>
          <w:tcPr>
            <w:tcW w:w="0" w:type="auto"/>
          </w:tcPr>
          <w:p w14:paraId="784658C2" w14:textId="77777777" w:rsidR="001B2ABD" w:rsidRPr="005D740E" w:rsidRDefault="001B2ABD" w:rsidP="000C45FF">
            <w:pPr>
              <w:tabs>
                <w:tab w:val="left" w:pos="990"/>
              </w:tabs>
            </w:pPr>
          </w:p>
        </w:tc>
        <w:tc>
          <w:tcPr>
            <w:tcW w:w="6743" w:type="dxa"/>
            <w:vAlign w:val="center"/>
          </w:tcPr>
          <w:p w14:paraId="3BA8B0B5" w14:textId="77777777" w:rsidR="00F76A96" w:rsidRPr="00F76A96" w:rsidRDefault="00F76A96" w:rsidP="00F76A96">
            <w:pPr>
              <w:pStyle w:val="Title"/>
              <w:jc w:val="right"/>
              <w:rPr>
                <w:sz w:val="20"/>
                <w:szCs w:val="20"/>
              </w:rPr>
            </w:pPr>
            <w:r w:rsidRPr="00F76A96">
              <w:rPr>
                <w:sz w:val="20"/>
                <w:szCs w:val="20"/>
              </w:rPr>
              <w:t xml:space="preserve">                                   </w:t>
            </w:r>
          </w:p>
          <w:p w14:paraId="3DC7F89F" w14:textId="41ECFCBD" w:rsidR="00127746" w:rsidRPr="00F76A96" w:rsidRDefault="00F76A96" w:rsidP="00F76A96">
            <w:pPr>
              <w:pStyle w:val="Title"/>
              <w:jc w:val="right"/>
              <w:rPr>
                <w:sz w:val="20"/>
                <w:szCs w:val="20"/>
              </w:rPr>
            </w:pPr>
            <w:r w:rsidRPr="00F76A96">
              <w:rPr>
                <w:sz w:val="20"/>
                <w:szCs w:val="20"/>
              </w:rPr>
              <w:t xml:space="preserve"> </w:t>
            </w:r>
            <w:r w:rsidR="00F22156" w:rsidRPr="00F76A96">
              <w:rPr>
                <w:sz w:val="20"/>
                <w:szCs w:val="20"/>
              </w:rPr>
              <w:t>COLLEEN O’NEILL</w:t>
            </w:r>
            <w:r w:rsidR="00127746" w:rsidRPr="00F76A96">
              <w:rPr>
                <w:sz w:val="20"/>
                <w:szCs w:val="20"/>
              </w:rPr>
              <w:t xml:space="preserve"> </w:t>
            </w:r>
          </w:p>
          <w:p w14:paraId="3B99C633" w14:textId="0A3D072E" w:rsidR="00F22156" w:rsidRPr="00F76A96" w:rsidRDefault="00946919" w:rsidP="00351905">
            <w:pPr>
              <w:pStyle w:val="Title"/>
              <w:jc w:val="right"/>
              <w:rPr>
                <w:sz w:val="20"/>
                <w:szCs w:val="20"/>
              </w:rPr>
            </w:pPr>
            <w:r w:rsidRPr="00F76A96">
              <w:rPr>
                <w:sz w:val="20"/>
                <w:szCs w:val="20"/>
              </w:rPr>
              <w:t>CONTENT</w:t>
            </w:r>
            <w:r w:rsidR="00127746" w:rsidRPr="00F76A96">
              <w:rPr>
                <w:sz w:val="20"/>
                <w:szCs w:val="20"/>
              </w:rPr>
              <w:t xml:space="preserve"> producer</w:t>
            </w:r>
            <w:r w:rsidR="009E6722" w:rsidRPr="00F76A96">
              <w:rPr>
                <w:sz w:val="20"/>
                <w:szCs w:val="20"/>
              </w:rPr>
              <w:t xml:space="preserve"> </w:t>
            </w:r>
          </w:p>
          <w:p w14:paraId="15557596" w14:textId="77777777" w:rsidR="001B2ABD" w:rsidRPr="00F76A96" w:rsidRDefault="001B2ABD" w:rsidP="00351905">
            <w:pPr>
              <w:pStyle w:val="Subtitle"/>
              <w:jc w:val="right"/>
              <w:rPr>
                <w:sz w:val="13"/>
                <w:szCs w:val="13"/>
              </w:rPr>
            </w:pPr>
          </w:p>
        </w:tc>
      </w:tr>
      <w:tr w:rsidR="00953240" w:rsidRPr="005D740E" w14:paraId="6B64C779" w14:textId="77777777" w:rsidTr="00D021B3">
        <w:tc>
          <w:tcPr>
            <w:tcW w:w="3510" w:type="dxa"/>
          </w:tcPr>
          <w:p w14:paraId="52DEE93B" w14:textId="01F4E564" w:rsidR="00950D3B" w:rsidRDefault="00950D3B" w:rsidP="009E6722">
            <w:pPr>
              <w:pStyle w:val="Heading3"/>
            </w:pPr>
          </w:p>
          <w:p w14:paraId="52E74A2D" w14:textId="77777777" w:rsidR="00F76A96" w:rsidRDefault="00F76A96" w:rsidP="009E6722">
            <w:pPr>
              <w:pStyle w:val="Heading3"/>
            </w:pPr>
          </w:p>
          <w:p w14:paraId="69FD2999" w14:textId="77777777" w:rsidR="00F76A96" w:rsidRDefault="00F76A96" w:rsidP="009E6722">
            <w:pPr>
              <w:pStyle w:val="Heading3"/>
            </w:pPr>
          </w:p>
          <w:p w14:paraId="0105506D" w14:textId="2FFB1984" w:rsidR="009E6722" w:rsidRPr="00F76A96" w:rsidRDefault="009E6722" w:rsidP="001A440B">
            <w:pPr>
              <w:pStyle w:val="Heading3"/>
              <w:rPr>
                <w:sz w:val="16"/>
                <w:szCs w:val="16"/>
              </w:rPr>
            </w:pPr>
            <w:r w:rsidRPr="00F76A96">
              <w:rPr>
                <w:sz w:val="16"/>
                <w:szCs w:val="16"/>
              </w:rPr>
              <w:t>Contact</w:t>
            </w:r>
          </w:p>
          <w:p w14:paraId="43EB28A9" w14:textId="77777777" w:rsidR="009E6722" w:rsidRPr="00F76A96" w:rsidRDefault="009E6722" w:rsidP="009E6722">
            <w:pPr>
              <w:rPr>
                <w:b/>
                <w:bCs/>
                <w:sz w:val="16"/>
                <w:szCs w:val="16"/>
              </w:rPr>
            </w:pPr>
            <w:r w:rsidRPr="00F76A96">
              <w:rPr>
                <w:b/>
                <w:bCs/>
                <w:sz w:val="16"/>
                <w:szCs w:val="16"/>
              </w:rPr>
              <w:t>EMAIL:</w:t>
            </w:r>
          </w:p>
          <w:p w14:paraId="2F83A4AD" w14:textId="77777777" w:rsidR="009E6722" w:rsidRPr="00F76A96" w:rsidRDefault="00731B7C" w:rsidP="009E6722">
            <w:pPr>
              <w:rPr>
                <w:rStyle w:val="Hyperlink"/>
                <w:sz w:val="16"/>
                <w:szCs w:val="16"/>
              </w:rPr>
            </w:pPr>
            <w:r w:rsidRPr="00F76A96">
              <w:rPr>
                <w:sz w:val="16"/>
                <w:szCs w:val="16"/>
              </w:rPr>
              <w:t>c</w:t>
            </w:r>
            <w:r w:rsidR="009E6722" w:rsidRPr="00F76A96">
              <w:rPr>
                <w:sz w:val="16"/>
                <w:szCs w:val="16"/>
              </w:rPr>
              <w:t xml:space="preserve">oll.oneill@gmail.com </w:t>
            </w:r>
          </w:p>
          <w:p w14:paraId="68515883" w14:textId="77777777" w:rsidR="001B2ABD" w:rsidRPr="00F76A96" w:rsidRDefault="00491467" w:rsidP="00036450">
            <w:pPr>
              <w:pStyle w:val="Heading3"/>
              <w:rPr>
                <w:sz w:val="16"/>
                <w:szCs w:val="16"/>
              </w:rPr>
            </w:pPr>
            <w:r w:rsidRPr="00F76A96">
              <w:rPr>
                <w:sz w:val="16"/>
                <w:szCs w:val="16"/>
              </w:rPr>
              <w:t xml:space="preserve">ABOUT ME </w:t>
            </w:r>
          </w:p>
          <w:p w14:paraId="13BD875D" w14:textId="7C8B282A" w:rsidR="00953240" w:rsidRPr="00F76A96" w:rsidRDefault="00953240" w:rsidP="009260CD">
            <w:pPr>
              <w:rPr>
                <w:rFonts w:cs="Arial"/>
                <w:sz w:val="16"/>
                <w:szCs w:val="16"/>
              </w:rPr>
            </w:pPr>
            <w:r w:rsidRPr="00F76A96">
              <w:rPr>
                <w:rFonts w:cs="Arial"/>
                <w:sz w:val="16"/>
                <w:szCs w:val="16"/>
              </w:rPr>
              <w:t>I</w:t>
            </w:r>
            <w:r w:rsidR="00F76A96">
              <w:rPr>
                <w:rFonts w:cs="Arial"/>
                <w:sz w:val="16"/>
                <w:szCs w:val="16"/>
              </w:rPr>
              <w:t>’</w:t>
            </w:r>
            <w:r w:rsidRPr="00F76A96">
              <w:rPr>
                <w:rFonts w:cs="Arial"/>
                <w:sz w:val="16"/>
                <w:szCs w:val="16"/>
              </w:rPr>
              <w:t>m a</w:t>
            </w:r>
            <w:r w:rsidR="0044531C" w:rsidRPr="00F76A96">
              <w:rPr>
                <w:rFonts w:cs="Arial"/>
                <w:sz w:val="16"/>
                <w:szCs w:val="16"/>
              </w:rPr>
              <w:t>n Emmy-winning</w:t>
            </w:r>
            <w:r w:rsidRPr="00F76A96">
              <w:rPr>
                <w:rFonts w:cs="Arial"/>
                <w:sz w:val="16"/>
                <w:szCs w:val="16"/>
              </w:rPr>
              <w:t xml:space="preserve"> </w:t>
            </w:r>
            <w:r w:rsidR="00F97FB8" w:rsidRPr="00F76A96">
              <w:rPr>
                <w:rFonts w:cs="Arial"/>
                <w:sz w:val="16"/>
                <w:szCs w:val="16"/>
              </w:rPr>
              <w:t>producer</w:t>
            </w:r>
            <w:r w:rsidRPr="00F76A96">
              <w:rPr>
                <w:rFonts w:cs="Arial"/>
                <w:sz w:val="16"/>
                <w:szCs w:val="16"/>
              </w:rPr>
              <w:t xml:space="preserve"> with </w:t>
            </w:r>
            <w:r w:rsidR="007C4ABE" w:rsidRPr="00F76A96">
              <w:rPr>
                <w:rFonts w:cs="Arial"/>
                <w:sz w:val="16"/>
                <w:szCs w:val="16"/>
              </w:rPr>
              <w:t xml:space="preserve">a decade of </w:t>
            </w:r>
            <w:r w:rsidRPr="00F76A96">
              <w:rPr>
                <w:rFonts w:cs="Arial"/>
                <w:sz w:val="16"/>
                <w:szCs w:val="16"/>
              </w:rPr>
              <w:t xml:space="preserve">experience </w:t>
            </w:r>
            <w:r w:rsidR="003D4FF9" w:rsidRPr="00F76A96">
              <w:rPr>
                <w:rFonts w:cs="Arial"/>
                <w:sz w:val="16"/>
                <w:szCs w:val="16"/>
              </w:rPr>
              <w:t>creating short-form and long-form</w:t>
            </w:r>
            <w:r w:rsidRPr="00F76A96">
              <w:rPr>
                <w:rFonts w:cs="Arial"/>
                <w:sz w:val="16"/>
                <w:szCs w:val="16"/>
              </w:rPr>
              <w:t xml:space="preserve"> </w:t>
            </w:r>
            <w:r w:rsidR="003D4FF9" w:rsidRPr="00F76A96">
              <w:rPr>
                <w:rFonts w:cs="Arial"/>
                <w:sz w:val="16"/>
                <w:szCs w:val="16"/>
              </w:rPr>
              <w:t xml:space="preserve">video </w:t>
            </w:r>
            <w:r w:rsidR="000C2D55" w:rsidRPr="00F76A96">
              <w:rPr>
                <w:rFonts w:cs="Arial"/>
                <w:sz w:val="16"/>
                <w:szCs w:val="16"/>
              </w:rPr>
              <w:t>content.</w:t>
            </w:r>
            <w:r w:rsidRPr="00F76A96">
              <w:rPr>
                <w:rFonts w:cs="Arial"/>
                <w:sz w:val="16"/>
                <w:szCs w:val="16"/>
              </w:rPr>
              <w:t xml:space="preserve"> </w:t>
            </w:r>
            <w:r w:rsidR="00156409" w:rsidRPr="00F76A96">
              <w:rPr>
                <w:rFonts w:cs="Arial"/>
                <w:sz w:val="16"/>
                <w:szCs w:val="16"/>
              </w:rPr>
              <w:t xml:space="preserve"> </w:t>
            </w:r>
          </w:p>
          <w:p w14:paraId="68FEB23B" w14:textId="77777777" w:rsidR="0044531C" w:rsidRPr="00F76A96" w:rsidRDefault="0044531C" w:rsidP="009260CD">
            <w:pPr>
              <w:rPr>
                <w:rFonts w:cs="Arial"/>
                <w:sz w:val="16"/>
                <w:szCs w:val="16"/>
              </w:rPr>
            </w:pPr>
          </w:p>
          <w:p w14:paraId="0E086B29" w14:textId="77777777" w:rsidR="0044531C" w:rsidRPr="00F76A96" w:rsidRDefault="0044531C" w:rsidP="009260CD">
            <w:pPr>
              <w:rPr>
                <w:rFonts w:cs="Arial"/>
                <w:sz w:val="16"/>
                <w:szCs w:val="16"/>
              </w:rPr>
            </w:pPr>
            <w:r w:rsidRPr="00F76A96">
              <w:rPr>
                <w:rFonts w:cs="Arial"/>
                <w:sz w:val="16"/>
                <w:szCs w:val="16"/>
              </w:rPr>
              <w:t xml:space="preserve">I have a diverse background </w:t>
            </w:r>
            <w:r w:rsidR="003D4FF9" w:rsidRPr="00F76A96">
              <w:rPr>
                <w:rFonts w:cs="Arial"/>
                <w:sz w:val="16"/>
                <w:szCs w:val="16"/>
              </w:rPr>
              <w:t xml:space="preserve">in national, local, and entertainment media </w:t>
            </w:r>
            <w:r w:rsidR="000412A3" w:rsidRPr="00F76A96">
              <w:rPr>
                <w:rFonts w:cs="Arial"/>
                <w:sz w:val="16"/>
                <w:szCs w:val="16"/>
              </w:rPr>
              <w:t>along with</w:t>
            </w:r>
            <w:r w:rsidRPr="00F76A96">
              <w:rPr>
                <w:rFonts w:cs="Arial"/>
                <w:sz w:val="16"/>
                <w:szCs w:val="16"/>
              </w:rPr>
              <w:t xml:space="preserve"> </w:t>
            </w:r>
            <w:r w:rsidR="000412A3" w:rsidRPr="00F76A96">
              <w:rPr>
                <w:rFonts w:cs="Arial"/>
                <w:sz w:val="16"/>
                <w:szCs w:val="16"/>
              </w:rPr>
              <w:t>wellness</w:t>
            </w:r>
            <w:r w:rsidR="000C2D55" w:rsidRPr="00F76A96">
              <w:rPr>
                <w:rFonts w:cs="Arial"/>
                <w:sz w:val="16"/>
                <w:szCs w:val="16"/>
              </w:rPr>
              <w:t>, health</w:t>
            </w:r>
            <w:r w:rsidR="000412A3" w:rsidRPr="00F76A96">
              <w:rPr>
                <w:rFonts w:cs="Arial"/>
                <w:sz w:val="16"/>
                <w:szCs w:val="16"/>
              </w:rPr>
              <w:t xml:space="preserve"> and </w:t>
            </w:r>
            <w:r w:rsidR="000C2D55" w:rsidRPr="00F76A96">
              <w:rPr>
                <w:rFonts w:cs="Arial"/>
                <w:sz w:val="16"/>
                <w:szCs w:val="16"/>
              </w:rPr>
              <w:t>beauty</w:t>
            </w:r>
            <w:r w:rsidRPr="00F76A96">
              <w:rPr>
                <w:rFonts w:cs="Arial"/>
                <w:sz w:val="16"/>
                <w:szCs w:val="16"/>
              </w:rPr>
              <w:t xml:space="preserve"> content.</w:t>
            </w:r>
          </w:p>
          <w:p w14:paraId="7403C2AE" w14:textId="77777777" w:rsidR="00953240" w:rsidRPr="00F76A96" w:rsidRDefault="00953240" w:rsidP="009260CD">
            <w:pPr>
              <w:rPr>
                <w:rFonts w:cs="Arial"/>
                <w:sz w:val="16"/>
                <w:szCs w:val="16"/>
              </w:rPr>
            </w:pPr>
          </w:p>
          <w:p w14:paraId="4F5095A8" w14:textId="77777777" w:rsidR="00953240" w:rsidRPr="00F76A96" w:rsidRDefault="00F97FB8" w:rsidP="009260CD">
            <w:pPr>
              <w:rPr>
                <w:rFonts w:cs="Arial"/>
                <w:sz w:val="16"/>
                <w:szCs w:val="16"/>
              </w:rPr>
            </w:pPr>
            <w:r w:rsidRPr="00F76A96">
              <w:rPr>
                <w:rFonts w:cs="Arial"/>
                <w:sz w:val="16"/>
                <w:szCs w:val="16"/>
              </w:rPr>
              <w:t xml:space="preserve">I am seeking a role where I can bring my passion for </w:t>
            </w:r>
            <w:r w:rsidR="0030161B" w:rsidRPr="00F76A96">
              <w:rPr>
                <w:rFonts w:cs="Arial"/>
                <w:sz w:val="16"/>
                <w:szCs w:val="16"/>
              </w:rPr>
              <w:t>creating</w:t>
            </w:r>
            <w:r w:rsidR="00A26888" w:rsidRPr="00F76A96">
              <w:rPr>
                <w:rFonts w:cs="Arial"/>
                <w:sz w:val="16"/>
                <w:szCs w:val="16"/>
              </w:rPr>
              <w:t xml:space="preserve"> </w:t>
            </w:r>
            <w:r w:rsidR="007C4ABE" w:rsidRPr="00F76A96">
              <w:rPr>
                <w:rFonts w:cs="Arial"/>
                <w:sz w:val="16"/>
                <w:szCs w:val="16"/>
              </w:rPr>
              <w:t>high</w:t>
            </w:r>
            <w:r w:rsidR="000412A3" w:rsidRPr="00F76A96">
              <w:rPr>
                <w:rFonts w:cs="Arial"/>
                <w:sz w:val="16"/>
                <w:szCs w:val="16"/>
              </w:rPr>
              <w:t>-</w:t>
            </w:r>
            <w:r w:rsidR="007C4ABE" w:rsidRPr="00F76A96">
              <w:rPr>
                <w:rFonts w:cs="Arial"/>
                <w:sz w:val="16"/>
                <w:szCs w:val="16"/>
              </w:rPr>
              <w:t xml:space="preserve">quality </w:t>
            </w:r>
            <w:r w:rsidR="000C2D55" w:rsidRPr="00F76A96">
              <w:rPr>
                <w:rFonts w:cs="Arial"/>
                <w:sz w:val="16"/>
                <w:szCs w:val="16"/>
              </w:rPr>
              <w:t xml:space="preserve">video </w:t>
            </w:r>
            <w:r w:rsidR="00A26888" w:rsidRPr="00F76A96">
              <w:rPr>
                <w:rFonts w:cs="Arial"/>
                <w:sz w:val="16"/>
                <w:szCs w:val="16"/>
              </w:rPr>
              <w:t>content</w:t>
            </w:r>
            <w:r w:rsidRPr="00F76A96">
              <w:rPr>
                <w:rFonts w:cs="Arial"/>
                <w:sz w:val="16"/>
                <w:szCs w:val="16"/>
              </w:rPr>
              <w:t xml:space="preserve"> to</w:t>
            </w:r>
            <w:r w:rsidR="00CE7542" w:rsidRPr="00F76A96">
              <w:rPr>
                <w:rFonts w:cs="Arial"/>
                <w:sz w:val="16"/>
                <w:szCs w:val="16"/>
              </w:rPr>
              <w:t xml:space="preserve"> a</w:t>
            </w:r>
            <w:r w:rsidR="000C2D55" w:rsidRPr="00F76A96">
              <w:rPr>
                <w:rFonts w:cs="Arial"/>
                <w:sz w:val="16"/>
                <w:szCs w:val="16"/>
              </w:rPr>
              <w:t xml:space="preserve"> collaborative team</w:t>
            </w:r>
            <w:r w:rsidR="000412A3" w:rsidRPr="00F76A96">
              <w:rPr>
                <w:rFonts w:cs="Arial"/>
                <w:sz w:val="16"/>
                <w:szCs w:val="16"/>
              </w:rPr>
              <w:t>.</w:t>
            </w:r>
            <w:r w:rsidR="00A26888" w:rsidRPr="00F76A96">
              <w:rPr>
                <w:rFonts w:cs="Arial"/>
                <w:sz w:val="16"/>
                <w:szCs w:val="16"/>
              </w:rPr>
              <w:t xml:space="preserve"> </w:t>
            </w:r>
          </w:p>
          <w:p w14:paraId="618A1F07" w14:textId="77777777" w:rsidR="00A26888" w:rsidRPr="00F76A96" w:rsidRDefault="00A26888" w:rsidP="009260CD">
            <w:pPr>
              <w:rPr>
                <w:rFonts w:cs="Arial"/>
                <w:sz w:val="16"/>
                <w:szCs w:val="16"/>
              </w:rPr>
            </w:pPr>
          </w:p>
          <w:p w14:paraId="0AD536F3" w14:textId="77777777" w:rsidR="00A26888" w:rsidRPr="00F76A96" w:rsidRDefault="00A26888" w:rsidP="009260CD">
            <w:pPr>
              <w:rPr>
                <w:rFonts w:cs="Arial"/>
                <w:sz w:val="16"/>
                <w:szCs w:val="16"/>
              </w:rPr>
            </w:pPr>
            <w:r w:rsidRPr="00F76A96">
              <w:rPr>
                <w:rFonts w:cs="Arial"/>
                <w:sz w:val="16"/>
                <w:szCs w:val="16"/>
              </w:rPr>
              <w:t>I attribute my success in this field to my creative</w:t>
            </w:r>
            <w:r w:rsidR="0030161B" w:rsidRPr="00F76A96">
              <w:rPr>
                <w:rFonts w:cs="Arial"/>
                <w:sz w:val="16"/>
                <w:szCs w:val="16"/>
              </w:rPr>
              <w:t>, solution-focused</w:t>
            </w:r>
            <w:r w:rsidRPr="00F76A96">
              <w:rPr>
                <w:rFonts w:cs="Arial"/>
                <w:sz w:val="16"/>
                <w:szCs w:val="16"/>
              </w:rPr>
              <w:t xml:space="preserve"> </w:t>
            </w:r>
            <w:r w:rsidR="0030161B" w:rsidRPr="00F76A96">
              <w:rPr>
                <w:rFonts w:cs="Arial"/>
                <w:sz w:val="16"/>
                <w:szCs w:val="16"/>
              </w:rPr>
              <w:t>outlook</w:t>
            </w:r>
            <w:r w:rsidR="003D4FF9" w:rsidRPr="00F76A96">
              <w:rPr>
                <w:rFonts w:cs="Arial"/>
                <w:sz w:val="16"/>
                <w:szCs w:val="16"/>
              </w:rPr>
              <w:t xml:space="preserve">. </w:t>
            </w:r>
            <w:r w:rsidRPr="00F76A96">
              <w:rPr>
                <w:rFonts w:cs="Arial"/>
                <w:sz w:val="16"/>
                <w:szCs w:val="16"/>
              </w:rPr>
              <w:t>My background in live television</w:t>
            </w:r>
            <w:r w:rsidR="003D4FF9" w:rsidRPr="00F76A96">
              <w:rPr>
                <w:rFonts w:cs="Arial"/>
                <w:sz w:val="16"/>
                <w:szCs w:val="16"/>
              </w:rPr>
              <w:t xml:space="preserve"> production</w:t>
            </w:r>
            <w:r w:rsidRPr="00F76A96">
              <w:rPr>
                <w:rFonts w:cs="Arial"/>
                <w:sz w:val="16"/>
                <w:szCs w:val="16"/>
              </w:rPr>
              <w:t xml:space="preserve"> has helped me thrive in fast-paced work environments</w:t>
            </w:r>
            <w:r w:rsidR="0030161B" w:rsidRPr="00F76A96">
              <w:rPr>
                <w:rFonts w:cs="Arial"/>
                <w:sz w:val="16"/>
                <w:szCs w:val="16"/>
              </w:rPr>
              <w:t xml:space="preserve"> and I excel at making quick and confident decisions</w:t>
            </w:r>
            <w:r w:rsidR="003D4FF9" w:rsidRPr="00F76A96">
              <w:rPr>
                <w:rFonts w:cs="Arial"/>
                <w:sz w:val="16"/>
                <w:szCs w:val="16"/>
              </w:rPr>
              <w:t xml:space="preserve"> on a deadline.</w:t>
            </w:r>
          </w:p>
          <w:p w14:paraId="30A9AEDE" w14:textId="77777777" w:rsidR="00697717" w:rsidRDefault="00697717" w:rsidP="009260CD">
            <w:pPr>
              <w:rPr>
                <w:rFonts w:cs="Arial"/>
                <w:szCs w:val="18"/>
              </w:rPr>
            </w:pPr>
          </w:p>
          <w:p w14:paraId="78A64307" w14:textId="77777777" w:rsidR="00A26888" w:rsidRDefault="00A26888" w:rsidP="009260CD">
            <w:pPr>
              <w:rPr>
                <w:rFonts w:cs="Arial"/>
                <w:szCs w:val="18"/>
              </w:rPr>
            </w:pPr>
          </w:p>
          <w:p w14:paraId="1D664F38" w14:textId="77777777" w:rsidR="00A26888" w:rsidRPr="005D740E" w:rsidRDefault="00A26888" w:rsidP="009260CD">
            <w:pPr>
              <w:rPr>
                <w:szCs w:val="18"/>
              </w:rPr>
            </w:pPr>
          </w:p>
          <w:p w14:paraId="78F9CB91" w14:textId="77777777" w:rsidR="00036450" w:rsidRPr="005D740E" w:rsidRDefault="00036450" w:rsidP="00036450"/>
          <w:p w14:paraId="22036AAB" w14:textId="77777777" w:rsidR="004D3011" w:rsidRPr="005D740E" w:rsidRDefault="00792E9F" w:rsidP="00792E9F">
            <w:r w:rsidRPr="005D740E">
              <w:t xml:space="preserve"> </w:t>
            </w:r>
          </w:p>
        </w:tc>
        <w:tc>
          <w:tcPr>
            <w:tcW w:w="662" w:type="dxa"/>
          </w:tcPr>
          <w:p w14:paraId="781FF8A9" w14:textId="77777777" w:rsidR="001B2ABD" w:rsidRPr="005D740E" w:rsidRDefault="001B2ABD" w:rsidP="000C45FF">
            <w:pPr>
              <w:tabs>
                <w:tab w:val="left" w:pos="990"/>
              </w:tabs>
            </w:pPr>
          </w:p>
        </w:tc>
        <w:tc>
          <w:tcPr>
            <w:tcW w:w="6743" w:type="dxa"/>
          </w:tcPr>
          <w:p w14:paraId="7D9363BA" w14:textId="77777777" w:rsidR="001B2ABD" w:rsidRPr="00F76A96" w:rsidRDefault="007F0429" w:rsidP="005D740E">
            <w:pPr>
              <w:pStyle w:val="Heading2"/>
              <w:rPr>
                <w:sz w:val="20"/>
                <w:szCs w:val="20"/>
              </w:rPr>
            </w:pPr>
            <w:r w:rsidRPr="00F76A96">
              <w:rPr>
                <w:sz w:val="20"/>
                <w:szCs w:val="20"/>
              </w:rPr>
              <w:t>WORK EXPERIENCE</w:t>
            </w:r>
          </w:p>
          <w:p w14:paraId="1A65CBFC" w14:textId="77777777" w:rsidR="007C4ABE" w:rsidRPr="00F76A96" w:rsidRDefault="007C4ABE" w:rsidP="007C4ABE">
            <w:pPr>
              <w:pStyle w:val="ListParagraph"/>
              <w:ind w:left="360"/>
              <w:rPr>
                <w:rStyle w:val="Emphasis"/>
                <w:rFonts w:cs="Open Sans"/>
                <w:i w:val="0"/>
                <w:iCs w:val="0"/>
                <w:color w:val="1E1E1E"/>
                <w:spacing w:val="4"/>
                <w:sz w:val="15"/>
                <w:szCs w:val="15"/>
                <w:shd w:val="clear" w:color="auto" w:fill="FFFFFF"/>
              </w:rPr>
            </w:pPr>
          </w:p>
          <w:p w14:paraId="4E4F4E4D" w14:textId="77777777" w:rsidR="003D3F5D" w:rsidRPr="00F76A96" w:rsidRDefault="003D3F5D" w:rsidP="003D3F5D">
            <w:pPr>
              <w:pStyle w:val="Heading4"/>
              <w:rPr>
                <w:bCs/>
                <w:sz w:val="15"/>
                <w:szCs w:val="15"/>
              </w:rPr>
            </w:pPr>
            <w:r w:rsidRPr="00F76A96">
              <w:rPr>
                <w:bCs/>
                <w:sz w:val="15"/>
                <w:szCs w:val="15"/>
              </w:rPr>
              <w:t>DIGITAL VIDEO PRODUCER / E! News</w:t>
            </w:r>
          </w:p>
          <w:p w14:paraId="537BABF3" w14:textId="77777777" w:rsidR="003D3F5D" w:rsidRPr="00F76A96" w:rsidRDefault="003D3F5D" w:rsidP="003D3F5D">
            <w:p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Los Angeles, CA</w:t>
            </w:r>
          </w:p>
          <w:p w14:paraId="4A806A29" w14:textId="77777777" w:rsidR="003D3F5D" w:rsidRPr="00F76A96" w:rsidRDefault="003D3F5D" w:rsidP="003D3F5D">
            <w:pPr>
              <w:pStyle w:val="Date"/>
              <w:rPr>
                <w:color w:val="000000"/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 xml:space="preserve">Apr </w:t>
            </w:r>
            <w:r w:rsidRPr="00F76A96">
              <w:rPr>
                <w:color w:val="000000"/>
                <w:sz w:val="15"/>
                <w:szCs w:val="15"/>
              </w:rPr>
              <w:t>2022 – Present</w:t>
            </w:r>
          </w:p>
          <w:p w14:paraId="3B757B6A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color w:val="000000"/>
                <w:sz w:val="15"/>
                <w:szCs w:val="15"/>
              </w:rPr>
            </w:pPr>
            <w:r w:rsidRPr="00F76A96">
              <w:rPr>
                <w:color w:val="000000"/>
                <w:sz w:val="15"/>
                <w:szCs w:val="15"/>
              </w:rPr>
              <w:t>Produce premium, high-visibility creative content for large-scale audiences on E! News’ digital platforms</w:t>
            </w:r>
          </w:p>
          <w:p w14:paraId="250C6727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</w:pPr>
            <w:r w:rsidRPr="00F76A96">
              <w:rPr>
                <w:rStyle w:val="Emphasis"/>
                <w:rFonts w:cs="Open Sans"/>
                <w:i w:val="0"/>
                <w:iCs w:val="0"/>
                <w:color w:val="000000"/>
                <w:spacing w:val="4"/>
                <w:sz w:val="15"/>
                <w:szCs w:val="15"/>
                <w:shd w:val="clear" w:color="auto" w:fill="FFFFFF"/>
              </w:rPr>
              <w:t>Oversee E!’s red carpet c</w:t>
            </w:r>
            <w:r w:rsidRPr="00F76A96"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  <w:t xml:space="preserve">overage </w:t>
            </w:r>
            <w:r w:rsidRPr="00F76A96">
              <w:rPr>
                <w:rStyle w:val="Emphasis"/>
                <w:rFonts w:cs="Open Sans"/>
                <w:i w:val="0"/>
                <w:iCs w:val="0"/>
                <w:color w:val="000000"/>
                <w:spacing w:val="4"/>
                <w:sz w:val="15"/>
                <w:szCs w:val="15"/>
                <w:shd w:val="clear" w:color="auto" w:fill="FFFFFF"/>
              </w:rPr>
              <w:t xml:space="preserve">and special events, </w:t>
            </w:r>
            <w:r w:rsidR="007A0097" w:rsidRPr="00F76A96">
              <w:rPr>
                <w:rStyle w:val="Emphasis"/>
                <w:rFonts w:cs="Open Sans"/>
                <w:i w:val="0"/>
                <w:iCs w:val="0"/>
                <w:color w:val="000000"/>
                <w:spacing w:val="4"/>
                <w:sz w:val="15"/>
                <w:szCs w:val="15"/>
                <w:shd w:val="clear" w:color="auto" w:fill="FFFFFF"/>
              </w:rPr>
              <w:t>directing on-air talent</w:t>
            </w:r>
          </w:p>
          <w:p w14:paraId="67DE0E3E" w14:textId="77777777" w:rsidR="003D4FF9" w:rsidRPr="00F76A96" w:rsidRDefault="00D8784A" w:rsidP="003D4FF9">
            <w:pPr>
              <w:pStyle w:val="ListParagraph"/>
              <w:numPr>
                <w:ilvl w:val="0"/>
                <w:numId w:val="1"/>
              </w:numPr>
              <w:rPr>
                <w:rStyle w:val="Emphasis"/>
                <w:i w:val="0"/>
                <w:iCs w:val="0"/>
                <w:sz w:val="15"/>
                <w:szCs w:val="15"/>
              </w:rPr>
            </w:pPr>
            <w:r w:rsidRPr="00F76A96"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  <w:t>Plan</w:t>
            </w:r>
            <w:r w:rsidR="00D115A0" w:rsidRPr="00F76A96"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  <w:t xml:space="preserve"> </w:t>
            </w:r>
            <w:r w:rsidRPr="00F76A96"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  <w:t>video shoots in studio and remotely by managing production through all stages to completion</w:t>
            </w:r>
            <w:r w:rsidR="003D4FF9" w:rsidRPr="00F76A96">
              <w:rPr>
                <w:rStyle w:val="Emphasis"/>
                <w:i w:val="0"/>
                <w:iCs w:val="0"/>
                <w:color w:val="000000"/>
                <w:sz w:val="15"/>
                <w:szCs w:val="15"/>
              </w:rPr>
              <w:t xml:space="preserve"> </w:t>
            </w:r>
          </w:p>
          <w:p w14:paraId="4CD560E0" w14:textId="4CA717EE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rStyle w:val="Emphasis"/>
                <w:i w:val="0"/>
                <w:iCs w:val="0"/>
                <w:sz w:val="15"/>
                <w:szCs w:val="15"/>
              </w:rPr>
            </w:pPr>
            <w:r w:rsidRPr="00F76A96">
              <w:rPr>
                <w:rStyle w:val="Emphasis"/>
                <w:i w:val="0"/>
                <w:iCs w:val="0"/>
                <w:sz w:val="15"/>
                <w:szCs w:val="15"/>
              </w:rPr>
              <w:t>Liaise with post-production teams including editors and motion graphics designers, completing projects on time and to a high standard</w:t>
            </w:r>
          </w:p>
          <w:p w14:paraId="24D11F1F" w14:textId="77777777" w:rsidR="00F76A96" w:rsidRPr="00F76A96" w:rsidRDefault="00F76A96" w:rsidP="00F76A96">
            <w:pPr>
              <w:pStyle w:val="Heading4"/>
              <w:rPr>
                <w:bCs/>
                <w:sz w:val="15"/>
                <w:szCs w:val="15"/>
              </w:rPr>
            </w:pPr>
          </w:p>
          <w:p w14:paraId="738C24E5" w14:textId="256167A0" w:rsidR="00F76A96" w:rsidRPr="00F76A96" w:rsidRDefault="00F76A96" w:rsidP="00F76A96">
            <w:pPr>
              <w:pStyle w:val="Heading4"/>
              <w:rPr>
                <w:bCs/>
                <w:sz w:val="15"/>
                <w:szCs w:val="15"/>
              </w:rPr>
            </w:pPr>
            <w:r w:rsidRPr="00F76A96">
              <w:rPr>
                <w:bCs/>
                <w:sz w:val="15"/>
                <w:szCs w:val="15"/>
              </w:rPr>
              <w:t>PODCAST PRODUCER / PRETTYSMART</w:t>
            </w:r>
          </w:p>
          <w:p w14:paraId="62706877" w14:textId="77777777" w:rsidR="00F76A96" w:rsidRPr="00F76A96" w:rsidRDefault="00F76A96" w:rsidP="00F76A96">
            <w:p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Los Angeles, CA</w:t>
            </w:r>
          </w:p>
          <w:p w14:paraId="0D648010" w14:textId="77777777" w:rsidR="00F76A96" w:rsidRPr="00F76A96" w:rsidRDefault="00F76A96" w:rsidP="00F76A96">
            <w:pPr>
              <w:pStyle w:val="Date"/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Aug 2021 – Present</w:t>
            </w:r>
          </w:p>
          <w:p w14:paraId="6391AFB1" w14:textId="77777777" w:rsidR="00F76A96" w:rsidRPr="00F76A96" w:rsidRDefault="00F76A96" w:rsidP="00F76A96">
            <w:pPr>
              <w:pStyle w:val="ListParagraph"/>
              <w:numPr>
                <w:ilvl w:val="0"/>
                <w:numId w:val="1"/>
              </w:numPr>
              <w:rPr>
                <w:rFonts w:cs="Open Sans"/>
                <w:color w:val="1E1E1E"/>
                <w:spacing w:val="4"/>
                <w:sz w:val="15"/>
                <w:szCs w:val="15"/>
                <w:shd w:val="clear" w:color="auto" w:fill="FFFFFF"/>
              </w:rPr>
            </w:pPr>
            <w:r w:rsidRPr="00F76A96">
              <w:rPr>
                <w:rStyle w:val="Emphasis"/>
                <w:rFonts w:cs="Open Sans"/>
                <w:i w:val="0"/>
                <w:iCs w:val="0"/>
                <w:color w:val="1E1E1E"/>
                <w:spacing w:val="4"/>
                <w:sz w:val="15"/>
                <w:szCs w:val="15"/>
                <w:shd w:val="clear" w:color="auto" w:fill="FFFFFF"/>
              </w:rPr>
              <w:t xml:space="preserve">Provide talent with efficient research for interviews with celebrities, thought leaders and experts </w:t>
            </w:r>
          </w:p>
          <w:p w14:paraId="670DF6E2" w14:textId="77777777" w:rsidR="00F76A96" w:rsidRPr="00F76A96" w:rsidRDefault="00F76A96" w:rsidP="00F76A96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Write and produce topical segments on current events and pop culture</w:t>
            </w:r>
          </w:p>
          <w:p w14:paraId="1DC53749" w14:textId="77777777" w:rsidR="00F76A96" w:rsidRPr="00F76A96" w:rsidRDefault="00F76A96" w:rsidP="00F76A96">
            <w:pPr>
              <w:pStyle w:val="ListParagraph"/>
              <w:numPr>
                <w:ilvl w:val="0"/>
                <w:numId w:val="1"/>
              </w:numPr>
              <w:rPr>
                <w:rFonts w:cs="Open Sans"/>
                <w:color w:val="1E1E1E"/>
                <w:spacing w:val="4"/>
                <w:sz w:val="15"/>
                <w:szCs w:val="15"/>
                <w:shd w:val="clear" w:color="auto" w:fill="FFFFFF"/>
              </w:rPr>
            </w:pPr>
            <w:r w:rsidRPr="00F76A96">
              <w:rPr>
                <w:rStyle w:val="Emphasis"/>
                <w:rFonts w:cs="Open Sans"/>
                <w:i w:val="0"/>
                <w:iCs w:val="0"/>
                <w:color w:val="1E1E1E"/>
                <w:spacing w:val="4"/>
                <w:sz w:val="15"/>
                <w:szCs w:val="15"/>
                <w:shd w:val="clear" w:color="auto" w:fill="FFFFFF"/>
              </w:rPr>
              <w:t xml:space="preserve">Contribute to development of content by generating original ideas that will perform and engage on social media </w:t>
            </w:r>
          </w:p>
          <w:p w14:paraId="31E6B6AC" w14:textId="77777777" w:rsidR="00F76A96" w:rsidRPr="00F76A96" w:rsidRDefault="00F76A96" w:rsidP="00F76A96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Deliver clear and conversational scripts to host</w:t>
            </w:r>
          </w:p>
          <w:p w14:paraId="0560F463" w14:textId="77777777" w:rsidR="00F76A96" w:rsidRPr="00F76A96" w:rsidRDefault="00F76A96" w:rsidP="00F76A96">
            <w:pPr>
              <w:rPr>
                <w:rStyle w:val="Emphasis"/>
                <w:i w:val="0"/>
                <w:iCs w:val="0"/>
                <w:sz w:val="15"/>
                <w:szCs w:val="15"/>
              </w:rPr>
            </w:pPr>
          </w:p>
          <w:p w14:paraId="30F250FC" w14:textId="77777777" w:rsidR="00D021B3" w:rsidRPr="00F76A96" w:rsidRDefault="00D021B3" w:rsidP="00F22156">
            <w:pPr>
              <w:pStyle w:val="Heading4"/>
              <w:rPr>
                <w:b w:val="0"/>
                <w:sz w:val="15"/>
                <w:szCs w:val="15"/>
              </w:rPr>
            </w:pPr>
          </w:p>
          <w:p w14:paraId="5B19A4B1" w14:textId="77777777" w:rsidR="003D4FF9" w:rsidRPr="00F76A96" w:rsidRDefault="003D4FF9" w:rsidP="003D4FF9">
            <w:pPr>
              <w:pStyle w:val="Heading4"/>
              <w:rPr>
                <w:bCs/>
                <w:sz w:val="15"/>
                <w:szCs w:val="15"/>
              </w:rPr>
            </w:pPr>
            <w:r w:rsidRPr="00F76A96">
              <w:rPr>
                <w:bCs/>
                <w:sz w:val="15"/>
                <w:szCs w:val="15"/>
              </w:rPr>
              <w:t xml:space="preserve">DIGITAL CONTENT PRODUCER / </w:t>
            </w:r>
            <w:r w:rsidRPr="00F76A96">
              <w:rPr>
                <w:bCs/>
                <w:i/>
                <w:iCs/>
                <w:sz w:val="15"/>
                <w:szCs w:val="15"/>
              </w:rPr>
              <w:t>Entertainment Tonight</w:t>
            </w:r>
          </w:p>
          <w:p w14:paraId="01D00FA5" w14:textId="77777777" w:rsidR="003D4FF9" w:rsidRPr="00F76A96" w:rsidRDefault="003D4FF9" w:rsidP="003D4FF9">
            <w:p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Los Angeles, CA</w:t>
            </w:r>
          </w:p>
          <w:p w14:paraId="25F4CB4A" w14:textId="77777777" w:rsidR="003D4FF9" w:rsidRPr="00F76A96" w:rsidRDefault="003D4FF9" w:rsidP="003D4FF9">
            <w:pPr>
              <w:pStyle w:val="Date"/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Sept 2018 – March 2022</w:t>
            </w:r>
          </w:p>
          <w:p w14:paraId="3B279F04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 xml:space="preserve">Produced video content for </w:t>
            </w:r>
            <w:r w:rsidRPr="00F76A96">
              <w:rPr>
                <w:i/>
                <w:iCs/>
                <w:sz w:val="15"/>
                <w:szCs w:val="15"/>
              </w:rPr>
              <w:t>Entertainment Tonight’s</w:t>
            </w:r>
            <w:r w:rsidRPr="00F76A96">
              <w:rPr>
                <w:sz w:val="15"/>
                <w:szCs w:val="15"/>
              </w:rPr>
              <w:t xml:space="preserve"> multiple digital platforms, including original series </w:t>
            </w:r>
          </w:p>
          <w:p w14:paraId="7A0C31B8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Facilitated project completion with creative</w:t>
            </w:r>
            <w:r w:rsidR="007A0097" w:rsidRPr="00F76A96">
              <w:rPr>
                <w:sz w:val="15"/>
                <w:szCs w:val="15"/>
              </w:rPr>
              <w:t xml:space="preserve"> and technical and on-camera </w:t>
            </w:r>
            <w:r w:rsidRPr="00F76A96">
              <w:rPr>
                <w:sz w:val="15"/>
                <w:szCs w:val="15"/>
              </w:rPr>
              <w:t xml:space="preserve">teams, serving as main point of contact for </w:t>
            </w:r>
            <w:r w:rsidR="007A0097" w:rsidRPr="00F76A96">
              <w:rPr>
                <w:sz w:val="15"/>
                <w:szCs w:val="15"/>
              </w:rPr>
              <w:t>production, post-production</w:t>
            </w:r>
            <w:r w:rsidRPr="00F76A96">
              <w:rPr>
                <w:sz w:val="15"/>
                <w:szCs w:val="15"/>
              </w:rPr>
              <w:t xml:space="preserve"> and editorial </w:t>
            </w:r>
          </w:p>
          <w:p w14:paraId="40DC54CF" w14:textId="77777777" w:rsidR="003D4FF9" w:rsidRPr="00F76A96" w:rsidRDefault="007A0097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Managed team’s workflow</w:t>
            </w:r>
            <w:r w:rsidR="003D4FF9" w:rsidRPr="00F76A96">
              <w:rPr>
                <w:sz w:val="15"/>
                <w:szCs w:val="15"/>
              </w:rPr>
              <w:t xml:space="preserve"> to ensure projects </w:t>
            </w:r>
            <w:r w:rsidRPr="00F76A96">
              <w:rPr>
                <w:sz w:val="15"/>
                <w:szCs w:val="15"/>
              </w:rPr>
              <w:t>were</w:t>
            </w:r>
            <w:r w:rsidR="003D4FF9" w:rsidRPr="00F76A96">
              <w:rPr>
                <w:sz w:val="15"/>
                <w:szCs w:val="15"/>
              </w:rPr>
              <w:t xml:space="preserve"> completed </w:t>
            </w:r>
            <w:r w:rsidRPr="00F76A96">
              <w:rPr>
                <w:sz w:val="15"/>
                <w:szCs w:val="15"/>
              </w:rPr>
              <w:t>on schedule under strict deadlines</w:t>
            </w:r>
          </w:p>
          <w:p w14:paraId="5FAE5181" w14:textId="77777777" w:rsidR="007A0097" w:rsidRPr="00F76A96" w:rsidRDefault="00D8784A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Supervised and led production and technical teams in best story development practices</w:t>
            </w:r>
            <w:r w:rsidR="00DA358B" w:rsidRPr="00F76A96">
              <w:rPr>
                <w:sz w:val="15"/>
                <w:szCs w:val="15"/>
              </w:rPr>
              <w:t xml:space="preserve"> to drive company goals</w:t>
            </w:r>
          </w:p>
          <w:p w14:paraId="3D79A691" w14:textId="77777777" w:rsidR="00C80DC0" w:rsidRPr="00F76A96" w:rsidRDefault="00C80DC0" w:rsidP="00C80DC0">
            <w:pPr>
              <w:pStyle w:val="ListParagraph"/>
              <w:rPr>
                <w:sz w:val="15"/>
                <w:szCs w:val="15"/>
              </w:rPr>
            </w:pPr>
          </w:p>
          <w:p w14:paraId="7EF7E74F" w14:textId="77777777" w:rsidR="003D4FF9" w:rsidRPr="00F76A96" w:rsidRDefault="003D4FF9" w:rsidP="003D4FF9">
            <w:pPr>
              <w:pStyle w:val="Heading4"/>
              <w:rPr>
                <w:bCs/>
                <w:sz w:val="15"/>
                <w:szCs w:val="15"/>
              </w:rPr>
            </w:pPr>
            <w:r w:rsidRPr="00F76A96">
              <w:rPr>
                <w:bCs/>
                <w:sz w:val="15"/>
                <w:szCs w:val="15"/>
              </w:rPr>
              <w:t>LINE PRODUCER / The E.W. Scripps Company (Newsy)</w:t>
            </w:r>
          </w:p>
          <w:p w14:paraId="0771AB5A" w14:textId="77777777" w:rsidR="003D4FF9" w:rsidRPr="00F76A96" w:rsidRDefault="003D4FF9" w:rsidP="003D4FF9">
            <w:p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Chicago, IL</w:t>
            </w:r>
          </w:p>
          <w:p w14:paraId="2EC753AB" w14:textId="77777777" w:rsidR="003D4FF9" w:rsidRPr="00F76A96" w:rsidRDefault="003D4FF9" w:rsidP="003D4FF9">
            <w:pPr>
              <w:pStyle w:val="Date"/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Feb 2018 – Aug 2018</w:t>
            </w:r>
          </w:p>
          <w:p w14:paraId="2FE194E6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 xml:space="preserve">Guided daily cable news broadcast from end-to-end, </w:t>
            </w:r>
            <w:r w:rsidR="00DA358B" w:rsidRPr="00F76A96">
              <w:rPr>
                <w:sz w:val="15"/>
                <w:szCs w:val="15"/>
              </w:rPr>
              <w:t>manag</w:t>
            </w:r>
            <w:r w:rsidR="00D115A0" w:rsidRPr="00F76A96">
              <w:rPr>
                <w:sz w:val="15"/>
                <w:szCs w:val="15"/>
              </w:rPr>
              <w:t>ed</w:t>
            </w:r>
            <w:r w:rsidR="00DA358B" w:rsidRPr="00F76A96">
              <w:rPr>
                <w:sz w:val="15"/>
                <w:szCs w:val="15"/>
              </w:rPr>
              <w:t xml:space="preserve"> the overall structure of daily workflow for teams in Chicago and Washington D.C.</w:t>
            </w:r>
          </w:p>
          <w:p w14:paraId="7C1A03DB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Oversaw live shows from control room,</w:t>
            </w:r>
            <w:r w:rsidR="00DA358B" w:rsidRPr="00F76A96">
              <w:rPr>
                <w:sz w:val="15"/>
                <w:szCs w:val="15"/>
              </w:rPr>
              <w:t xml:space="preserve"> communicat</w:t>
            </w:r>
            <w:r w:rsidR="00D115A0" w:rsidRPr="00F76A96">
              <w:rPr>
                <w:sz w:val="15"/>
                <w:szCs w:val="15"/>
              </w:rPr>
              <w:t>ed with</w:t>
            </w:r>
            <w:r w:rsidR="00DA358B" w:rsidRPr="00F76A96">
              <w:rPr>
                <w:sz w:val="15"/>
                <w:szCs w:val="15"/>
              </w:rPr>
              <w:t xml:space="preserve"> and</w:t>
            </w:r>
            <w:r w:rsidR="00D115A0" w:rsidRPr="00F76A96">
              <w:rPr>
                <w:sz w:val="15"/>
                <w:szCs w:val="15"/>
              </w:rPr>
              <w:t xml:space="preserve"> directed</w:t>
            </w:r>
            <w:r w:rsidR="00DA358B" w:rsidRPr="00F76A96">
              <w:rPr>
                <w:sz w:val="15"/>
                <w:szCs w:val="15"/>
              </w:rPr>
              <w:t xml:space="preserve"> on-camera talent, including during </w:t>
            </w:r>
            <w:r w:rsidRPr="00F76A96">
              <w:rPr>
                <w:sz w:val="15"/>
                <w:szCs w:val="15"/>
              </w:rPr>
              <w:t xml:space="preserve">breaking news </w:t>
            </w:r>
          </w:p>
          <w:p w14:paraId="0D12F3A1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 xml:space="preserve">Coordinated with motion graphics and </w:t>
            </w:r>
            <w:r w:rsidR="00DA358B" w:rsidRPr="00F76A96">
              <w:rPr>
                <w:sz w:val="15"/>
                <w:szCs w:val="15"/>
              </w:rPr>
              <w:t xml:space="preserve">editors, ensuring projects </w:t>
            </w:r>
            <w:r w:rsidR="00D115A0" w:rsidRPr="00F76A96">
              <w:rPr>
                <w:sz w:val="15"/>
                <w:szCs w:val="15"/>
              </w:rPr>
              <w:t>were</w:t>
            </w:r>
            <w:r w:rsidR="00DA358B" w:rsidRPr="00F76A96">
              <w:rPr>
                <w:sz w:val="15"/>
                <w:szCs w:val="15"/>
              </w:rPr>
              <w:t xml:space="preserve"> completed on-time </w:t>
            </w:r>
          </w:p>
          <w:p w14:paraId="2B191FC3" w14:textId="77777777" w:rsidR="003D4FF9" w:rsidRPr="00F76A96" w:rsidRDefault="003D4FF9" w:rsidP="003D4FF9">
            <w:pPr>
              <w:pStyle w:val="ListParagraph"/>
              <w:numPr>
                <w:ilvl w:val="0"/>
                <w:numId w:val="1"/>
              </w:num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Monitor</w:t>
            </w:r>
            <w:r w:rsidR="00D115A0" w:rsidRPr="00F76A96">
              <w:rPr>
                <w:sz w:val="15"/>
                <w:szCs w:val="15"/>
              </w:rPr>
              <w:t>ed</w:t>
            </w:r>
            <w:r w:rsidRPr="00F76A96">
              <w:rPr>
                <w:sz w:val="15"/>
                <w:szCs w:val="15"/>
              </w:rPr>
              <w:t xml:space="preserve"> operations to ensure they met company standards, with meticulous attention to detail</w:t>
            </w:r>
          </w:p>
          <w:p w14:paraId="7DE43F1F" w14:textId="7F42ACE1" w:rsidR="00F22156" w:rsidRPr="00F76A96" w:rsidRDefault="00F22156" w:rsidP="00F22156">
            <w:pPr>
              <w:rPr>
                <w:sz w:val="15"/>
                <w:szCs w:val="15"/>
              </w:rPr>
            </w:pPr>
          </w:p>
          <w:p w14:paraId="63606E05" w14:textId="040CFCEE" w:rsidR="00F76A96" w:rsidRPr="00F76A96" w:rsidRDefault="00F76A96" w:rsidP="00F76A96">
            <w:pPr>
              <w:pStyle w:val="Heading4"/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LINE PRODUCER / WCIU-TV</w:t>
            </w:r>
          </w:p>
          <w:p w14:paraId="05699AF9" w14:textId="77777777" w:rsidR="00F76A96" w:rsidRPr="00F76A96" w:rsidRDefault="00F76A96" w:rsidP="00F76A96">
            <w:pPr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Chicago, IL</w:t>
            </w:r>
          </w:p>
          <w:p w14:paraId="3F6AFE2D" w14:textId="77777777" w:rsidR="00F76A96" w:rsidRPr="00F76A96" w:rsidRDefault="00F76A96" w:rsidP="00F76A96">
            <w:pPr>
              <w:pStyle w:val="Date"/>
              <w:rPr>
                <w:sz w:val="15"/>
                <w:szCs w:val="15"/>
              </w:rPr>
            </w:pPr>
            <w:r w:rsidRPr="00F76A96">
              <w:rPr>
                <w:sz w:val="15"/>
                <w:szCs w:val="15"/>
              </w:rPr>
              <w:t>Aug 2011 – Feb 2018</w:t>
            </w:r>
          </w:p>
          <w:p w14:paraId="06A5D546" w14:textId="09DC62C9" w:rsidR="00F76A96" w:rsidRPr="00F76A96" w:rsidRDefault="00F76A96" w:rsidP="00F76A96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F76A96">
              <w:rPr>
                <w:rFonts w:cs="Arial"/>
                <w:sz w:val="15"/>
                <w:szCs w:val="15"/>
              </w:rPr>
              <w:t xml:space="preserve">Developed and optimized production of fast-paced live morning lifestyle series </w:t>
            </w:r>
          </w:p>
          <w:p w14:paraId="22F39880" w14:textId="77777777" w:rsidR="00F76A96" w:rsidRPr="00F76A96" w:rsidRDefault="00F76A96" w:rsidP="00F76A96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F76A96">
              <w:rPr>
                <w:rFonts w:cs="Arial"/>
                <w:sz w:val="15"/>
                <w:szCs w:val="15"/>
              </w:rPr>
              <w:t>Line produced linear broadcast show in high-pressure news environment and communicated effectively during live shows, serving as main point of contact for talent, studio, and field crews</w:t>
            </w:r>
          </w:p>
          <w:p w14:paraId="762E3792" w14:textId="77777777" w:rsidR="00F76A96" w:rsidRPr="00F76A96" w:rsidRDefault="00F76A96" w:rsidP="00F76A96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F76A96">
              <w:rPr>
                <w:rFonts w:cs="Arial"/>
                <w:sz w:val="15"/>
                <w:szCs w:val="15"/>
              </w:rPr>
              <w:t xml:space="preserve">Liaised with production and post production teams to advance the look and execution of content  </w:t>
            </w:r>
          </w:p>
          <w:p w14:paraId="6616CA68" w14:textId="59619AC7" w:rsidR="00F76A96" w:rsidRPr="00F76A96" w:rsidRDefault="00F76A96" w:rsidP="00F76A96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F76A96">
              <w:rPr>
                <w:rFonts w:cs="Arial"/>
                <w:sz w:val="15"/>
                <w:szCs w:val="15"/>
              </w:rPr>
              <w:t>Ideated unique storytelling for lifestyle content including sales, entertainment and human-interest segments</w:t>
            </w:r>
          </w:p>
          <w:p w14:paraId="3BEF38BD" w14:textId="77777777" w:rsidR="00F76A96" w:rsidRPr="00F76A96" w:rsidRDefault="00F76A96" w:rsidP="00F22156">
            <w:pPr>
              <w:rPr>
                <w:sz w:val="15"/>
                <w:szCs w:val="15"/>
              </w:rPr>
            </w:pPr>
          </w:p>
          <w:p w14:paraId="38568CD0" w14:textId="77777777" w:rsidR="00036450" w:rsidRPr="00F76A96" w:rsidRDefault="00036450" w:rsidP="00C80DC0">
            <w:pPr>
              <w:pStyle w:val="ListParagraph"/>
              <w:numPr>
                <w:ilvl w:val="0"/>
                <w:numId w:val="1"/>
              </w:numPr>
              <w:rPr>
                <w:color w:val="FFFFFF"/>
                <w:sz w:val="15"/>
                <w:szCs w:val="15"/>
              </w:rPr>
            </w:pPr>
          </w:p>
        </w:tc>
      </w:tr>
    </w:tbl>
    <w:p w14:paraId="14456AD7" w14:textId="77777777" w:rsidR="005E7C0E" w:rsidRDefault="005E7C0E" w:rsidP="000C45FF">
      <w:pPr>
        <w:tabs>
          <w:tab w:val="left" w:pos="990"/>
        </w:tabs>
      </w:pPr>
    </w:p>
    <w:sectPr w:rsidR="005E7C0E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E1291" w14:textId="77777777" w:rsidR="00A850E3" w:rsidRDefault="00A850E3" w:rsidP="000C45FF">
      <w:r>
        <w:separator/>
      </w:r>
    </w:p>
  </w:endnote>
  <w:endnote w:type="continuationSeparator" w:id="0">
    <w:p w14:paraId="10432581" w14:textId="77777777" w:rsidR="00A850E3" w:rsidRDefault="00A850E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53BB3" w14:textId="77777777" w:rsidR="00A850E3" w:rsidRDefault="00A850E3" w:rsidP="000C45FF">
      <w:r>
        <w:separator/>
      </w:r>
    </w:p>
  </w:footnote>
  <w:footnote w:type="continuationSeparator" w:id="0">
    <w:p w14:paraId="5ADA1515" w14:textId="77777777" w:rsidR="00A850E3" w:rsidRDefault="00A850E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EF7" w14:textId="77777777" w:rsidR="000C45FF" w:rsidRDefault="0094691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39A69CF" wp14:editId="15DA071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590" cy="9628505"/>
          <wp:effectExtent l="0" t="0" r="0" b="0"/>
          <wp:wrapNone/>
          <wp:docPr id="2" name="Graphic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590" cy="962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9772F"/>
    <w:multiLevelType w:val="hybridMultilevel"/>
    <w:tmpl w:val="0A745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C0795"/>
    <w:multiLevelType w:val="hybridMultilevel"/>
    <w:tmpl w:val="186EA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6398D"/>
    <w:multiLevelType w:val="hybridMultilevel"/>
    <w:tmpl w:val="40706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31DE2"/>
    <w:multiLevelType w:val="multilevel"/>
    <w:tmpl w:val="4DBC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DC73C07"/>
    <w:multiLevelType w:val="hybridMultilevel"/>
    <w:tmpl w:val="4170D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A2886"/>
    <w:multiLevelType w:val="hybridMultilevel"/>
    <w:tmpl w:val="9F4E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8038">
    <w:abstractNumId w:val="4"/>
  </w:num>
  <w:num w:numId="2" w16cid:durableId="2128157647">
    <w:abstractNumId w:val="0"/>
  </w:num>
  <w:num w:numId="3" w16cid:durableId="95058682">
    <w:abstractNumId w:val="1"/>
  </w:num>
  <w:num w:numId="4" w16cid:durableId="750349982">
    <w:abstractNumId w:val="5"/>
  </w:num>
  <w:num w:numId="5" w16cid:durableId="1809976628">
    <w:abstractNumId w:val="2"/>
  </w:num>
  <w:num w:numId="6" w16cid:durableId="1194462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removePersonalInformation/>
  <w:removeDateAndTime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29"/>
    <w:rsid w:val="00036450"/>
    <w:rsid w:val="000412A3"/>
    <w:rsid w:val="00052155"/>
    <w:rsid w:val="00073B86"/>
    <w:rsid w:val="00074BC5"/>
    <w:rsid w:val="00094499"/>
    <w:rsid w:val="000B0383"/>
    <w:rsid w:val="000C2D55"/>
    <w:rsid w:val="000C45FF"/>
    <w:rsid w:val="000E3FD1"/>
    <w:rsid w:val="00107E72"/>
    <w:rsid w:val="00112054"/>
    <w:rsid w:val="00117BE5"/>
    <w:rsid w:val="00127746"/>
    <w:rsid w:val="001525E1"/>
    <w:rsid w:val="00156409"/>
    <w:rsid w:val="00180329"/>
    <w:rsid w:val="001874B1"/>
    <w:rsid w:val="0019001F"/>
    <w:rsid w:val="001A07B0"/>
    <w:rsid w:val="001A440B"/>
    <w:rsid w:val="001A74A5"/>
    <w:rsid w:val="001B2ABD"/>
    <w:rsid w:val="001E0391"/>
    <w:rsid w:val="001E1759"/>
    <w:rsid w:val="001F1ECC"/>
    <w:rsid w:val="001F4011"/>
    <w:rsid w:val="002400EB"/>
    <w:rsid w:val="00246A8A"/>
    <w:rsid w:val="00256CF7"/>
    <w:rsid w:val="00281FD5"/>
    <w:rsid w:val="0030161B"/>
    <w:rsid w:val="0030481B"/>
    <w:rsid w:val="0031541B"/>
    <w:rsid w:val="003156FC"/>
    <w:rsid w:val="003254B5"/>
    <w:rsid w:val="00351905"/>
    <w:rsid w:val="0037121F"/>
    <w:rsid w:val="003A6B7D"/>
    <w:rsid w:val="003B06CA"/>
    <w:rsid w:val="003D3F5D"/>
    <w:rsid w:val="003D4FF9"/>
    <w:rsid w:val="003E2860"/>
    <w:rsid w:val="003F3C87"/>
    <w:rsid w:val="0040590C"/>
    <w:rsid w:val="004071FC"/>
    <w:rsid w:val="0044531C"/>
    <w:rsid w:val="00445947"/>
    <w:rsid w:val="004813B3"/>
    <w:rsid w:val="00491467"/>
    <w:rsid w:val="00496591"/>
    <w:rsid w:val="004B3208"/>
    <w:rsid w:val="004C63E4"/>
    <w:rsid w:val="004D1FFD"/>
    <w:rsid w:val="004D3011"/>
    <w:rsid w:val="004D6C5D"/>
    <w:rsid w:val="00506292"/>
    <w:rsid w:val="005262AC"/>
    <w:rsid w:val="005425F4"/>
    <w:rsid w:val="00561C14"/>
    <w:rsid w:val="005936DC"/>
    <w:rsid w:val="00594E80"/>
    <w:rsid w:val="005C706B"/>
    <w:rsid w:val="005D0425"/>
    <w:rsid w:val="005D740E"/>
    <w:rsid w:val="005E39D5"/>
    <w:rsid w:val="005E7C0E"/>
    <w:rsid w:val="00600670"/>
    <w:rsid w:val="0062123A"/>
    <w:rsid w:val="00646E75"/>
    <w:rsid w:val="00660CC6"/>
    <w:rsid w:val="006771D0"/>
    <w:rsid w:val="00697717"/>
    <w:rsid w:val="00715FCB"/>
    <w:rsid w:val="00731B7C"/>
    <w:rsid w:val="00743101"/>
    <w:rsid w:val="007775E1"/>
    <w:rsid w:val="007867A0"/>
    <w:rsid w:val="007927F5"/>
    <w:rsid w:val="00792E9F"/>
    <w:rsid w:val="007A0097"/>
    <w:rsid w:val="007C4ABE"/>
    <w:rsid w:val="007F0429"/>
    <w:rsid w:val="007F2F4A"/>
    <w:rsid w:val="00802CA0"/>
    <w:rsid w:val="00827A6A"/>
    <w:rsid w:val="00891812"/>
    <w:rsid w:val="008C23A9"/>
    <w:rsid w:val="008F47B9"/>
    <w:rsid w:val="008F6EAA"/>
    <w:rsid w:val="009135D5"/>
    <w:rsid w:val="00920AC4"/>
    <w:rsid w:val="009260CD"/>
    <w:rsid w:val="00926667"/>
    <w:rsid w:val="00927434"/>
    <w:rsid w:val="00946919"/>
    <w:rsid w:val="00950D3B"/>
    <w:rsid w:val="00952C25"/>
    <w:rsid w:val="00953240"/>
    <w:rsid w:val="00996B88"/>
    <w:rsid w:val="009E6722"/>
    <w:rsid w:val="00A03090"/>
    <w:rsid w:val="00A17143"/>
    <w:rsid w:val="00A2118D"/>
    <w:rsid w:val="00A26888"/>
    <w:rsid w:val="00A30587"/>
    <w:rsid w:val="00A33242"/>
    <w:rsid w:val="00A357D3"/>
    <w:rsid w:val="00A644FD"/>
    <w:rsid w:val="00A80F06"/>
    <w:rsid w:val="00A850E3"/>
    <w:rsid w:val="00AB3BD4"/>
    <w:rsid w:val="00AD76E2"/>
    <w:rsid w:val="00AE2318"/>
    <w:rsid w:val="00B20152"/>
    <w:rsid w:val="00B20BD0"/>
    <w:rsid w:val="00B359E4"/>
    <w:rsid w:val="00B57D98"/>
    <w:rsid w:val="00B70850"/>
    <w:rsid w:val="00B750BC"/>
    <w:rsid w:val="00B8426F"/>
    <w:rsid w:val="00BB3E5D"/>
    <w:rsid w:val="00BB7E92"/>
    <w:rsid w:val="00BC5086"/>
    <w:rsid w:val="00C066B6"/>
    <w:rsid w:val="00C37BA1"/>
    <w:rsid w:val="00C4674C"/>
    <w:rsid w:val="00C506CF"/>
    <w:rsid w:val="00C72BED"/>
    <w:rsid w:val="00C750FD"/>
    <w:rsid w:val="00C80DC0"/>
    <w:rsid w:val="00C9578B"/>
    <w:rsid w:val="00CB0055"/>
    <w:rsid w:val="00CE7542"/>
    <w:rsid w:val="00D021B3"/>
    <w:rsid w:val="00D104F6"/>
    <w:rsid w:val="00D115A0"/>
    <w:rsid w:val="00D2522B"/>
    <w:rsid w:val="00D422DE"/>
    <w:rsid w:val="00D5459D"/>
    <w:rsid w:val="00D72963"/>
    <w:rsid w:val="00D8784A"/>
    <w:rsid w:val="00DA1F4D"/>
    <w:rsid w:val="00DA358B"/>
    <w:rsid w:val="00DD172A"/>
    <w:rsid w:val="00DD3DF5"/>
    <w:rsid w:val="00E0256E"/>
    <w:rsid w:val="00E25A26"/>
    <w:rsid w:val="00E4381A"/>
    <w:rsid w:val="00E55D74"/>
    <w:rsid w:val="00EC2B1C"/>
    <w:rsid w:val="00ED46BE"/>
    <w:rsid w:val="00F22156"/>
    <w:rsid w:val="00F42013"/>
    <w:rsid w:val="00F60274"/>
    <w:rsid w:val="00F76A96"/>
    <w:rsid w:val="00F77FB9"/>
    <w:rsid w:val="00F91BDD"/>
    <w:rsid w:val="00F97FB8"/>
    <w:rsid w:val="00FA4089"/>
    <w:rsid w:val="00FB068F"/>
    <w:rsid w:val="00FE3FDE"/>
    <w:rsid w:val="00FF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A103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Meiryo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color w:val="548A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/>
      </w:pBdr>
      <w:spacing w:before="240" w:after="120"/>
      <w:outlineLvl w:val="1"/>
    </w:pPr>
    <w:rPr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b/>
      <w:caps/>
      <w:color w:val="548AB7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D3011"/>
    <w:rPr>
      <w:rFonts w:ascii="Century Gothic" w:eastAsia="Meiryo" w:hAnsi="Century Gothic" w:cs="Times New Roman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/>
      <w:sz w:val="96"/>
      <w:szCs w:val="76"/>
    </w:rPr>
  </w:style>
  <w:style w:type="character" w:customStyle="1" w:styleId="TitleChar">
    <w:name w:val="Title Char"/>
    <w:link w:val="Title"/>
    <w:uiPriority w:val="10"/>
    <w:rsid w:val="001B2ABD"/>
    <w:rPr>
      <w:caps/>
      <w:color w:val="000000"/>
      <w:sz w:val="96"/>
      <w:szCs w:val="76"/>
    </w:rPr>
  </w:style>
  <w:style w:type="character" w:styleId="Emphasis">
    <w:name w:val="Emphasis"/>
    <w:uiPriority w:val="20"/>
    <w:qFormat/>
    <w:rsid w:val="00E25A26"/>
    <w:rPr>
      <w:i/>
      <w:iCs/>
    </w:rPr>
  </w:style>
  <w:style w:type="character" w:customStyle="1" w:styleId="Heading1Char">
    <w:name w:val="Heading 1 Char"/>
    <w:link w:val="Heading1"/>
    <w:uiPriority w:val="9"/>
    <w:rsid w:val="00AD76E2"/>
    <w:rPr>
      <w:rFonts w:ascii="Century Gothic" w:eastAsia="Meiryo" w:hAnsi="Century Gothic" w:cs="Times New Roman"/>
      <w:color w:val="548AB7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link w:val="Date"/>
    <w:uiPriority w:val="99"/>
    <w:rsid w:val="00036450"/>
    <w:rPr>
      <w:sz w:val="18"/>
      <w:szCs w:val="22"/>
    </w:rPr>
  </w:style>
  <w:style w:type="character" w:styleId="Hyperlink">
    <w:name w:val="Hyperlink"/>
    <w:uiPriority w:val="99"/>
    <w:unhideWhenUsed/>
    <w:rsid w:val="00281FD5"/>
    <w:rPr>
      <w:color w:val="B85A22"/>
      <w:u w:val="single"/>
    </w:rPr>
  </w:style>
  <w:style w:type="character" w:styleId="UnresolvedMention">
    <w:name w:val="Unresolved Mention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link w:val="Subtitle"/>
    <w:uiPriority w:val="11"/>
    <w:rsid w:val="001B2ABD"/>
    <w:rPr>
      <w:color w:val="000000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link w:val="Heading3"/>
    <w:uiPriority w:val="9"/>
    <w:rsid w:val="00D5459D"/>
    <w:rPr>
      <w:rFonts w:ascii="Century Gothic" w:eastAsia="Meiryo" w:hAnsi="Century Gothic" w:cs="Times New Roman"/>
      <w:b/>
      <w:caps/>
      <w:color w:val="548AB7"/>
      <w:sz w:val="22"/>
    </w:rPr>
  </w:style>
  <w:style w:type="character" w:customStyle="1" w:styleId="Heading4Char">
    <w:name w:val="Heading 4 Char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A644F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07E72"/>
    <w:pPr>
      <w:spacing w:after="200"/>
    </w:pPr>
    <w:rPr>
      <w:i/>
      <w:iCs/>
      <w:color w:val="775F55"/>
      <w:szCs w:val="18"/>
    </w:rPr>
  </w:style>
  <w:style w:type="paragraph" w:styleId="NormalWeb">
    <w:name w:val="Normal (Web)"/>
    <w:basedOn w:val="Normal"/>
    <w:uiPriority w:val="99"/>
    <w:unhideWhenUsed/>
    <w:rsid w:val="00C80DC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digital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667BD2-C461-46CE-9FC7-E0920B865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C:\Users\etdigital\AppData\Roaming\Microsoft\Templates\Blue grey resume.dotx</Template>
  <TotalTime>0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2023-03-27T03:07:00Z</dcterms:created>
  <dcterms:modified xsi:type="dcterms:W3CDTF">2023-03-27T03:07:00Z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